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CBD47" w14:textId="4FF33D14" w:rsidR="00D43F88" w:rsidRDefault="002845A8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037751F6" wp14:editId="71EEFA3F">
            <wp:simplePos x="0" y="0"/>
            <wp:positionH relativeFrom="page">
              <wp:posOffset>370840</wp:posOffset>
            </wp:positionH>
            <wp:positionV relativeFrom="page">
              <wp:posOffset>1956435</wp:posOffset>
            </wp:positionV>
            <wp:extent cx="1846580" cy="1043305"/>
            <wp:effectExtent l="177800" t="215900" r="160020" b="2139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846580" cy="104330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546A1F0" wp14:editId="640AF7F6">
            <wp:simplePos x="0" y="0"/>
            <wp:positionH relativeFrom="page">
              <wp:posOffset>5619750</wp:posOffset>
            </wp:positionH>
            <wp:positionV relativeFrom="page">
              <wp:posOffset>1955165</wp:posOffset>
            </wp:positionV>
            <wp:extent cx="1623695" cy="1078865"/>
            <wp:effectExtent l="190500" t="254000" r="217805" b="254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623695" cy="107886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CAC">
        <w:rPr>
          <w:noProof/>
        </w:rPr>
        <w:drawing>
          <wp:anchor distT="0" distB="0" distL="114300" distR="114300" simplePos="0" relativeHeight="251665408" behindDoc="0" locked="0" layoutInCell="1" allowOverlap="1" wp14:anchorId="2F10A308" wp14:editId="2C4B3EF4">
            <wp:simplePos x="0" y="0"/>
            <wp:positionH relativeFrom="page">
              <wp:posOffset>4073525</wp:posOffset>
            </wp:positionH>
            <wp:positionV relativeFrom="page">
              <wp:posOffset>1910715</wp:posOffset>
            </wp:positionV>
            <wp:extent cx="1920240" cy="1278255"/>
            <wp:effectExtent l="127000" t="127000" r="124460" b="131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F8">
        <w:rPr>
          <w:noProof/>
        </w:rPr>
        <w:drawing>
          <wp:anchor distT="0" distB="0" distL="114300" distR="114300" simplePos="0" relativeHeight="251666432" behindDoc="0" locked="0" layoutInCell="1" allowOverlap="1" wp14:anchorId="5DBAD055" wp14:editId="62D747D6">
            <wp:simplePos x="0" y="0"/>
            <wp:positionH relativeFrom="page">
              <wp:posOffset>2199640</wp:posOffset>
            </wp:positionH>
            <wp:positionV relativeFrom="page">
              <wp:posOffset>1877695</wp:posOffset>
            </wp:positionV>
            <wp:extent cx="2006600" cy="1236345"/>
            <wp:effectExtent l="215900" t="292100" r="228600" b="3003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2006600" cy="12363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F8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7EBB95A" wp14:editId="29329F04">
                <wp:simplePos x="0" y="0"/>
                <wp:positionH relativeFrom="margin">
                  <wp:posOffset>-161277</wp:posOffset>
                </wp:positionH>
                <wp:positionV relativeFrom="margin">
                  <wp:posOffset>-153846</wp:posOffset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B36E5" w14:textId="328D2B61" w:rsidR="00447F85" w:rsidRDefault="00447F85" w:rsidP="00FD0EF8">
                            <w:pPr>
                              <w:pStyle w:val="Subtitle"/>
                            </w:pPr>
                            <w:r>
                              <w:t xml:space="preserve">OAKLAND RECREATION PRESENTS </w:t>
                            </w:r>
                          </w:p>
                          <w:p w14:paraId="4745ABE2" w14:textId="77777777" w:rsidR="00447F85" w:rsidRDefault="00447F85">
                            <w:pPr>
                              <w:pStyle w:val="Title"/>
                              <w:rPr>
                                <w:sz w:val="52"/>
                                <w:szCs w:val="52"/>
                              </w:rPr>
                            </w:pPr>
                            <w:r w:rsidRPr="00FD0EF8">
                              <w:rPr>
                                <w:sz w:val="52"/>
                                <w:szCs w:val="52"/>
                              </w:rPr>
                              <w:t>JULIE HALEDJIAN’S BASKETBALL CAMP</w:t>
                            </w:r>
                          </w:p>
                          <w:p w14:paraId="56DFDBE3" w14:textId="77777777" w:rsidR="00447F85" w:rsidRPr="00FD0EF8" w:rsidRDefault="00447F85" w:rsidP="00FD0EF8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 w:rsidRPr="00FD0EF8">
                              <w:rPr>
                                <w:sz w:val="28"/>
                                <w:szCs w:val="28"/>
                              </w:rPr>
                              <w:t>June 27</w:t>
                            </w:r>
                            <w:r w:rsidRPr="00FD0EF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D0EF8">
                              <w:rPr>
                                <w:sz w:val="28"/>
                                <w:szCs w:val="28"/>
                              </w:rPr>
                              <w:t>- July 1</w:t>
                            </w:r>
                            <w:r w:rsidRPr="00FD0EF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FD0EF8">
                              <w:rPr>
                                <w:sz w:val="28"/>
                                <w:szCs w:val="28"/>
                              </w:rPr>
                              <w:t xml:space="preserve"> – 9:00am-12:00pm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BB95A" id="Rectangle 1" o:spid="_x0000_s1026" style="position:absolute;margin-left:-12.7pt;margin-top:-12.1pt;width:540pt;height:180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160B36E5" w14:textId="328D2B61" w:rsidR="00447F85" w:rsidRDefault="00447F85" w:rsidP="00FD0EF8">
                      <w:pPr>
                        <w:pStyle w:val="Subtitle"/>
                      </w:pPr>
                      <w:r>
                        <w:t xml:space="preserve">OAKLAND RECREATION PRESENTS </w:t>
                      </w:r>
                    </w:p>
                    <w:p w14:paraId="4745ABE2" w14:textId="77777777" w:rsidR="00447F85" w:rsidRDefault="00447F85">
                      <w:pPr>
                        <w:pStyle w:val="Title"/>
                        <w:rPr>
                          <w:sz w:val="52"/>
                          <w:szCs w:val="52"/>
                        </w:rPr>
                      </w:pPr>
                      <w:r w:rsidRPr="00FD0EF8">
                        <w:rPr>
                          <w:sz w:val="52"/>
                          <w:szCs w:val="52"/>
                        </w:rPr>
                        <w:t>JULIE HALEDJIAN’S BASKETBALL CAMP</w:t>
                      </w:r>
                    </w:p>
                    <w:p w14:paraId="56DFDBE3" w14:textId="77777777" w:rsidR="00447F85" w:rsidRPr="00FD0EF8" w:rsidRDefault="00447F85" w:rsidP="00FD0EF8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 w:rsidRPr="00FD0EF8">
                        <w:rPr>
                          <w:sz w:val="28"/>
                          <w:szCs w:val="28"/>
                        </w:rPr>
                        <w:t>June 27</w:t>
                      </w:r>
                      <w:r w:rsidRPr="00FD0EF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D0EF8">
                        <w:rPr>
                          <w:sz w:val="28"/>
                          <w:szCs w:val="28"/>
                        </w:rPr>
                        <w:t>- July 1</w:t>
                      </w:r>
                      <w:r w:rsidRPr="00FD0EF8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FD0EF8">
                        <w:rPr>
                          <w:sz w:val="28"/>
                          <w:szCs w:val="28"/>
                        </w:rPr>
                        <w:t xml:space="preserve"> – 9:00am-12:00pm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363"/>
        <w:tblW w:w="5133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4"/>
        <w:gridCol w:w="577"/>
        <w:gridCol w:w="2527"/>
      </w:tblGrid>
      <w:tr w:rsidR="003304DB" w14:paraId="1AD6372A" w14:textId="77777777" w:rsidTr="00994475">
        <w:trPr>
          <w:cantSplit/>
          <w:jc w:val="center"/>
        </w:trPr>
        <w:tc>
          <w:tcPr>
            <w:tcW w:w="3500" w:type="pct"/>
          </w:tcPr>
          <w:p w14:paraId="0DCF45A2" w14:textId="4DAFFE49" w:rsidR="003304DB" w:rsidRDefault="003304DB" w:rsidP="00447F85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Where: </w:t>
            </w:r>
            <w:r>
              <w:rPr>
                <w:color w:val="000000"/>
              </w:rPr>
              <w:t>Indian Hills High School –</w:t>
            </w:r>
            <w:r w:rsidR="00C06C7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Upper Gym</w:t>
            </w:r>
            <w:r w:rsidR="00C06C7D">
              <w:rPr>
                <w:color w:val="000000"/>
              </w:rPr>
              <w:t xml:space="preserve">- </w:t>
            </w:r>
            <w:r w:rsidR="00CF0276">
              <w:rPr>
                <w:color w:val="000000"/>
              </w:rPr>
              <w:t>June 27</w:t>
            </w:r>
            <w:r w:rsidR="00CF0276" w:rsidRPr="00CF0276">
              <w:rPr>
                <w:color w:val="000000"/>
                <w:vertAlign w:val="superscript"/>
              </w:rPr>
              <w:t>th</w:t>
            </w:r>
            <w:r w:rsidR="00CF0276">
              <w:rPr>
                <w:color w:val="000000"/>
              </w:rPr>
              <w:t>- July 1</w:t>
            </w:r>
            <w:r w:rsidR="00CF0276" w:rsidRPr="00CF0276">
              <w:rPr>
                <w:color w:val="000000"/>
                <w:vertAlign w:val="superscript"/>
              </w:rPr>
              <w:t>st</w:t>
            </w:r>
            <w:r w:rsidR="00CF0276">
              <w:rPr>
                <w:color w:val="000000"/>
              </w:rPr>
              <w:t xml:space="preserve"> from</w:t>
            </w:r>
            <w:r w:rsidR="00D3330E">
              <w:rPr>
                <w:color w:val="000000"/>
              </w:rPr>
              <w:t xml:space="preserve"> 9AM-12PM</w:t>
            </w:r>
          </w:p>
          <w:p w14:paraId="63AEFFB6" w14:textId="77777777" w:rsidR="003304DB" w:rsidRDefault="003304DB" w:rsidP="00447F85">
            <w:pPr>
              <w:rPr>
                <w:color w:val="000000"/>
              </w:rPr>
            </w:pPr>
            <w:r>
              <w:rPr>
                <w:b/>
                <w:color w:val="000000"/>
              </w:rPr>
              <w:t>Instructors:</w:t>
            </w:r>
            <w:r>
              <w:rPr>
                <w:color w:val="000000"/>
              </w:rPr>
              <w:t xml:space="preserve"> Indian Hills Head Coach: Julie </w:t>
            </w:r>
            <w:proofErr w:type="spellStart"/>
            <w:r>
              <w:rPr>
                <w:color w:val="000000"/>
              </w:rPr>
              <w:t>Haledjian</w:t>
            </w:r>
            <w:proofErr w:type="spellEnd"/>
            <w:r>
              <w:rPr>
                <w:color w:val="000000"/>
              </w:rPr>
              <w:t xml:space="preserve"> Buccino</w:t>
            </w:r>
          </w:p>
          <w:p w14:paraId="4B94DB3C" w14:textId="4DA838C2" w:rsidR="003304DB" w:rsidRPr="00082CAC" w:rsidRDefault="000B4B9B" w:rsidP="00447F85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Indian Hills </w:t>
            </w:r>
            <w:r w:rsidR="003304DB">
              <w:rPr>
                <w:color w:val="000000"/>
              </w:rPr>
              <w:t>Assistant Coaches</w:t>
            </w:r>
            <w:r>
              <w:rPr>
                <w:color w:val="000000"/>
              </w:rPr>
              <w:t xml:space="preserve"> </w:t>
            </w:r>
            <w:r w:rsidR="003304DB">
              <w:rPr>
                <w:color w:val="000000"/>
              </w:rPr>
              <w:t>&amp; The IHHS Basketball players</w:t>
            </w:r>
          </w:p>
          <w:p w14:paraId="28AB58C7" w14:textId="77777777" w:rsidR="003304DB" w:rsidRDefault="003304DB" w:rsidP="00447F85">
            <w:pPr>
              <w:rPr>
                <w:b/>
              </w:rPr>
            </w:pPr>
            <w:r>
              <w:rPr>
                <w:b/>
              </w:rPr>
              <w:t>All Girls Entering 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– 9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Grade in September – Beginner to Advance Basketball Athletes </w:t>
            </w:r>
          </w:p>
          <w:p w14:paraId="60E8F414" w14:textId="5153570B" w:rsidR="003304DB" w:rsidRDefault="003304DB" w:rsidP="00787724">
            <w:r>
              <w:rPr>
                <w:b/>
              </w:rPr>
              <w:t xml:space="preserve">Cost: </w:t>
            </w:r>
            <w:r w:rsidRPr="005316EB">
              <w:rPr>
                <w:b/>
              </w:rPr>
              <w:t>$200</w:t>
            </w:r>
            <w:r>
              <w:t xml:space="preserve"> –Payment online</w:t>
            </w:r>
            <w:r w:rsidR="00787724">
              <w:t xml:space="preserve"> </w:t>
            </w:r>
            <w:hyperlink r:id="rId13" w:history="1">
              <w:r w:rsidR="00787724" w:rsidRPr="00975331">
                <w:rPr>
                  <w:rStyle w:val="Hyperlink"/>
                  <w:rFonts w:ascii="Helvetica" w:hAnsi="Helvetica"/>
                </w:rPr>
                <w:t>https://register.communitypass.net/OaklandBorough</w:t>
              </w:r>
            </w:hyperlink>
          </w:p>
          <w:p w14:paraId="63E89F45" w14:textId="77777777" w:rsidR="003304DB" w:rsidRDefault="003304DB" w:rsidP="00447F85">
            <w:r>
              <w:rPr>
                <w:b/>
              </w:rPr>
              <w:t xml:space="preserve">Overview: </w:t>
            </w:r>
          </w:p>
          <w:p w14:paraId="6E330B81" w14:textId="77777777" w:rsidR="003304DB" w:rsidRDefault="003304DB" w:rsidP="00447F85">
            <w:r>
              <w:t xml:space="preserve">The camp emphasizes the fundamentals of basketball, including shooting, dribbling, passing, and defense through individual and team activities and competitions. </w:t>
            </w:r>
            <w:bookmarkStart w:id="1" w:name="_heading=h.gjdgxs" w:colFirst="0" w:colLast="0"/>
            <w:bookmarkEnd w:id="1"/>
          </w:p>
          <w:p w14:paraId="2CA4A1AA" w14:textId="77777777" w:rsidR="003304DB" w:rsidRDefault="003304DB" w:rsidP="00447F85">
            <w:r>
              <w:t xml:space="preserve">Julie </w:t>
            </w:r>
            <w:proofErr w:type="spellStart"/>
            <w:r>
              <w:t>Haledjian</w:t>
            </w:r>
            <w:proofErr w:type="spellEnd"/>
            <w:r>
              <w:t xml:space="preserve"> Buccino is the Head Girls Basketball Coach at Indian Hills High School. In her nine years as head coach, she earned her 100</w:t>
            </w:r>
            <w:r w:rsidRPr="00603F97">
              <w:rPr>
                <w:vertAlign w:val="superscript"/>
              </w:rPr>
              <w:t>th</w:t>
            </w:r>
            <w:r>
              <w:t xml:space="preserve"> win this past season and has helped many of her teams reach the county quarterfinals, with many appearances in the </w:t>
            </w:r>
            <w:r>
              <w:rPr>
                <w:i/>
              </w:rPr>
              <w:t>Bergen Record’s “</w:t>
            </w:r>
            <w:r>
              <w:t xml:space="preserve">Girls Top 25” list. With Coach Buccino at the helm, the Braves have made the state playoffs every season and finished with multiple players making the all-league and all-county teams. </w:t>
            </w:r>
          </w:p>
          <w:p w14:paraId="030393AD" w14:textId="77777777" w:rsidR="00994475" w:rsidRDefault="00994475" w:rsidP="00994475">
            <w:r>
              <w:t>Coach Buccino brings a wealth of experience through her own personal endeavors. She played college basketball at William Paterson University, finishing with a career record 87-24, with three NCAA tournament appearances. She was a two-time all-conference selection and 2</w:t>
            </w:r>
            <w:r>
              <w:rPr>
                <w:vertAlign w:val="superscript"/>
              </w:rPr>
              <w:t>nd</w:t>
            </w:r>
            <w:r>
              <w:t xml:space="preserve"> team All-Metropolitan Basketball Writers Association pick. Coach Buccino also played overseas in the Pan-Armenian Games and was a Gold Medalist. </w:t>
            </w:r>
          </w:p>
          <w:p w14:paraId="42DACEE0" w14:textId="77777777" w:rsidR="003304DB" w:rsidRDefault="003304DB" w:rsidP="00447F85"/>
          <w:p w14:paraId="5F3F323A" w14:textId="77777777" w:rsidR="003304DB" w:rsidRDefault="003304DB" w:rsidP="00447F85"/>
          <w:p w14:paraId="1676C685" w14:textId="77777777" w:rsidR="003304DB" w:rsidRDefault="003304DB" w:rsidP="00447F85">
            <w:pPr>
              <w:pStyle w:val="Heading3"/>
            </w:pPr>
          </w:p>
        </w:tc>
        <w:tc>
          <w:tcPr>
            <w:tcW w:w="279" w:type="pct"/>
          </w:tcPr>
          <w:p w14:paraId="65AAA1EC" w14:textId="77777777" w:rsidR="003304DB" w:rsidRDefault="003304DB" w:rsidP="00447F85"/>
        </w:tc>
        <w:tc>
          <w:tcPr>
            <w:tcW w:w="2237" w:type="pct"/>
          </w:tcPr>
          <w:p w14:paraId="5E12D11F" w14:textId="77777777" w:rsidR="003304DB" w:rsidRDefault="003304DB" w:rsidP="00447F85"/>
          <w:p w14:paraId="12ED6BCE" w14:textId="77777777" w:rsidR="003304DB" w:rsidRDefault="003304DB" w:rsidP="00447F85"/>
          <w:p w14:paraId="394D73A3" w14:textId="77777777" w:rsidR="003304DB" w:rsidRDefault="003304DB" w:rsidP="00447F85"/>
          <w:p w14:paraId="6B59F7B9" w14:textId="77777777" w:rsidR="003304DB" w:rsidRDefault="003304DB" w:rsidP="00447F85"/>
          <w:p w14:paraId="7581674B" w14:textId="77777777" w:rsidR="003304DB" w:rsidRDefault="003304DB" w:rsidP="00447F85"/>
          <w:p w14:paraId="0064A874" w14:textId="77777777" w:rsidR="003304DB" w:rsidRDefault="003304DB" w:rsidP="00447F85"/>
          <w:p w14:paraId="309F1586" w14:textId="77777777" w:rsidR="003304DB" w:rsidRDefault="003304DB" w:rsidP="00447F85"/>
          <w:p w14:paraId="6209960A" w14:textId="77777777" w:rsidR="003304DB" w:rsidRDefault="003304DB" w:rsidP="00447F85"/>
          <w:p w14:paraId="24CDD620" w14:textId="77777777" w:rsidR="003304DB" w:rsidRDefault="003304DB" w:rsidP="00447F85"/>
          <w:p w14:paraId="079C50F6" w14:textId="77777777" w:rsidR="003304DB" w:rsidRDefault="003304DB" w:rsidP="00447F85"/>
          <w:p w14:paraId="12DA9DD9" w14:textId="77777777" w:rsidR="003304DB" w:rsidRDefault="003304DB" w:rsidP="00447F85"/>
          <w:p w14:paraId="67E65550" w14:textId="77777777" w:rsidR="003304DB" w:rsidRDefault="003304DB" w:rsidP="00447F85"/>
          <w:p w14:paraId="3966E048" w14:textId="77777777" w:rsidR="003304DB" w:rsidRDefault="003304DB" w:rsidP="00447F85"/>
          <w:p w14:paraId="3AB708B7" w14:textId="77777777" w:rsidR="003304DB" w:rsidRDefault="003304DB" w:rsidP="00447F85"/>
        </w:tc>
      </w:tr>
    </w:tbl>
    <w:p w14:paraId="08EED4BB" w14:textId="77777777" w:rsidR="003304DB" w:rsidRDefault="003304DB"/>
    <w:p w14:paraId="7F588F1D" w14:textId="77777777" w:rsidR="00D43F88" w:rsidRDefault="00A85C00">
      <w:r>
        <w:br w:type="page"/>
      </w:r>
    </w:p>
    <w:sectPr w:rsidR="00D43F88" w:rsidSect="00295499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EF8"/>
    <w:rsid w:val="00082CAC"/>
    <w:rsid w:val="000B4B9B"/>
    <w:rsid w:val="002845A8"/>
    <w:rsid w:val="00295499"/>
    <w:rsid w:val="003304DB"/>
    <w:rsid w:val="00447F85"/>
    <w:rsid w:val="00787724"/>
    <w:rsid w:val="007E3A5D"/>
    <w:rsid w:val="00852469"/>
    <w:rsid w:val="00994475"/>
    <w:rsid w:val="00A85C00"/>
    <w:rsid w:val="00BE0EB9"/>
    <w:rsid w:val="00C06C7D"/>
    <w:rsid w:val="00CF0276"/>
    <w:rsid w:val="00D07B37"/>
    <w:rsid w:val="00D3330E"/>
    <w:rsid w:val="00D40F33"/>
    <w:rsid w:val="00D43F88"/>
    <w:rsid w:val="00D46CB7"/>
    <w:rsid w:val="00EE4180"/>
    <w:rsid w:val="00FA6BD7"/>
    <w:rsid w:val="00FD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A546CE"/>
  <w15:chartTrackingRefBased/>
  <w15:docId w15:val="{CD561580-BE3C-4A41-80D4-F853C281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295499"/>
    <w:rPr>
      <w:color w:val="FF621D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54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3304D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87724"/>
    <w:rPr>
      <w:color w:val="F3D26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gister.communitypass.net/OaklandBoroug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5B9B504-B04D-44EB-98D8-EB2B91D3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48527180.dotm</Template>
  <TotalTime>12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Rosa Kilpatrick</cp:lastModifiedBy>
  <cp:revision>3</cp:revision>
  <cp:lastPrinted>2022-01-19T15:24:00Z</cp:lastPrinted>
  <dcterms:created xsi:type="dcterms:W3CDTF">2022-01-19T15:35:00Z</dcterms:created>
  <dcterms:modified xsi:type="dcterms:W3CDTF">2022-03-01T15:58:00Z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